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5D8D2" w14:textId="77777777" w:rsidR="00F27BD0" w:rsidRPr="00460E9E" w:rsidRDefault="00F27BD0" w:rsidP="00C041A1">
      <w:pPr>
        <w:jc w:val="right"/>
        <w:rPr>
          <w:rFonts w:ascii="Futura Bk BT" w:hAnsi="Futura Bk BT" w:cs="Arial"/>
        </w:rPr>
      </w:pPr>
    </w:p>
    <w:p w14:paraId="616BFE20" w14:textId="77777777" w:rsidR="00F27BD0" w:rsidRPr="00460E9E" w:rsidRDefault="00F27BD0" w:rsidP="00C041A1">
      <w:pPr>
        <w:jc w:val="right"/>
        <w:rPr>
          <w:rFonts w:ascii="Futura Bk BT" w:hAnsi="Futura Bk BT" w:cs="Arial"/>
        </w:rPr>
      </w:pPr>
    </w:p>
    <w:p w14:paraId="45DE8A25" w14:textId="77777777" w:rsidR="00C041A1" w:rsidRPr="00460E9E" w:rsidRDefault="00C041A1" w:rsidP="00C041A1">
      <w:pPr>
        <w:rPr>
          <w:rFonts w:ascii="Futura Bk BT" w:hAnsi="Futura Bk BT" w:cs="Arial"/>
        </w:rPr>
      </w:pPr>
    </w:p>
    <w:p w14:paraId="539B1F1B" w14:textId="6215FA4A" w:rsidR="00A90EB3" w:rsidRDefault="00A47944" w:rsidP="00D07FC1">
      <w:pPr>
        <w:rPr>
          <w:rFonts w:ascii="Arial" w:hAnsi="Arial" w:cs="Arial"/>
        </w:rPr>
      </w:pPr>
      <w:r w:rsidRPr="6FE4C97A">
        <w:rPr>
          <w:rFonts w:ascii="Arial" w:hAnsi="Arial" w:cs="Arial"/>
        </w:rPr>
        <w:t>Dato:</w:t>
      </w:r>
      <w:r w:rsidR="001953FA" w:rsidRPr="6FE4C97A">
        <w:rPr>
          <w:rFonts w:ascii="Arial" w:hAnsi="Arial" w:cs="Arial"/>
        </w:rPr>
        <w:t xml:space="preserve"> 22. februar</w:t>
      </w:r>
      <w:r w:rsidR="14233BB4" w:rsidRPr="6FE4C97A">
        <w:rPr>
          <w:rFonts w:ascii="Arial" w:hAnsi="Arial" w:cs="Arial"/>
        </w:rPr>
        <w:t xml:space="preserve"> </w:t>
      </w:r>
      <w:r w:rsidR="00EC1EE1" w:rsidRPr="6FE4C97A">
        <w:rPr>
          <w:rFonts w:ascii="Arial" w:hAnsi="Arial" w:cs="Arial"/>
        </w:rPr>
        <w:t>20</w:t>
      </w:r>
      <w:r w:rsidR="00A90EB3" w:rsidRPr="6FE4C97A">
        <w:rPr>
          <w:rFonts w:ascii="Arial" w:hAnsi="Arial" w:cs="Arial"/>
        </w:rPr>
        <w:t>22</w:t>
      </w:r>
      <w:r w:rsidR="007724BD" w:rsidRPr="6FE4C97A">
        <w:rPr>
          <w:rFonts w:ascii="Arial" w:hAnsi="Arial" w:cs="Arial"/>
        </w:rPr>
        <w:t xml:space="preserve"> kl. 17.</w:t>
      </w:r>
      <w:r w:rsidR="71F4239F" w:rsidRPr="6FE4C97A">
        <w:rPr>
          <w:rFonts w:ascii="Arial" w:hAnsi="Arial" w:cs="Arial"/>
        </w:rPr>
        <w:t>00 i lille mødelokale</w:t>
      </w:r>
    </w:p>
    <w:p w14:paraId="6376E1AC" w14:textId="0473FF31" w:rsidR="00CB568E" w:rsidRDefault="00CB568E" w:rsidP="00D07FC1">
      <w:pPr>
        <w:rPr>
          <w:rFonts w:ascii="Arial" w:hAnsi="Arial" w:cs="Arial"/>
        </w:rPr>
      </w:pPr>
      <w:r>
        <w:rPr>
          <w:rFonts w:ascii="Arial" w:hAnsi="Arial" w:cs="Arial"/>
        </w:rPr>
        <w:t>Tilstede:</w:t>
      </w:r>
    </w:p>
    <w:p w14:paraId="4D0FFA35" w14:textId="08EB3471" w:rsidR="00CB568E" w:rsidRDefault="00CB568E" w:rsidP="00D07FC1">
      <w:pPr>
        <w:rPr>
          <w:rFonts w:ascii="Arial" w:hAnsi="Arial" w:cs="Arial"/>
        </w:rPr>
      </w:pPr>
      <w:r>
        <w:rPr>
          <w:rFonts w:ascii="Arial" w:hAnsi="Arial" w:cs="Arial"/>
        </w:rPr>
        <w:t>Henrik Bynck</w:t>
      </w:r>
      <w:r w:rsidR="00002AE4">
        <w:rPr>
          <w:rFonts w:ascii="Arial" w:hAnsi="Arial" w:cs="Arial"/>
        </w:rPr>
        <w:t>, Formand for Brugergruppen</w:t>
      </w:r>
    </w:p>
    <w:p w14:paraId="130FA13E" w14:textId="5664A18C" w:rsidR="002C3B5B" w:rsidRDefault="002C3B5B" w:rsidP="00D07FC1">
      <w:pPr>
        <w:rPr>
          <w:rFonts w:ascii="Arial" w:hAnsi="Arial" w:cs="Arial"/>
        </w:rPr>
      </w:pPr>
      <w:r>
        <w:rPr>
          <w:rFonts w:ascii="Arial" w:hAnsi="Arial" w:cs="Arial"/>
        </w:rPr>
        <w:t>Nicolai Sichlau, Bestyrelsesrepræsentant</w:t>
      </w:r>
    </w:p>
    <w:p w14:paraId="3A47B785" w14:textId="5C2027B9" w:rsidR="002C3B5B" w:rsidRDefault="00333185" w:rsidP="00D07FC1">
      <w:pPr>
        <w:rPr>
          <w:rFonts w:ascii="Arial" w:hAnsi="Arial" w:cs="Arial"/>
        </w:rPr>
      </w:pPr>
      <w:r>
        <w:rPr>
          <w:rFonts w:ascii="Arial" w:hAnsi="Arial" w:cs="Arial"/>
        </w:rPr>
        <w:t>Jeppe Johansen, DBK</w:t>
      </w:r>
    </w:p>
    <w:p w14:paraId="2DF1B2A1" w14:textId="6BD680A2" w:rsidR="00333185" w:rsidRDefault="00333185" w:rsidP="00D07FC1">
      <w:pPr>
        <w:rPr>
          <w:rFonts w:ascii="Arial" w:hAnsi="Arial" w:cs="Arial"/>
        </w:rPr>
      </w:pPr>
      <w:r>
        <w:rPr>
          <w:rFonts w:ascii="Arial" w:hAnsi="Arial" w:cs="Arial"/>
        </w:rPr>
        <w:t>Jens Ejstrup, IID</w:t>
      </w:r>
    </w:p>
    <w:p w14:paraId="73F28515" w14:textId="0E2A1546" w:rsidR="00180086" w:rsidRDefault="00180086" w:rsidP="00D07FC1">
      <w:pPr>
        <w:rPr>
          <w:rFonts w:ascii="Arial" w:hAnsi="Arial" w:cs="Arial"/>
        </w:rPr>
      </w:pPr>
      <w:r>
        <w:rPr>
          <w:rFonts w:ascii="Arial" w:hAnsi="Arial" w:cs="Arial"/>
        </w:rPr>
        <w:t>Jesper Petersen, VLI</w:t>
      </w:r>
    </w:p>
    <w:p w14:paraId="08BF5B60" w14:textId="4030A962" w:rsidR="00A232DA" w:rsidRDefault="00A232DA" w:rsidP="00D07FC1">
      <w:pPr>
        <w:rPr>
          <w:rFonts w:ascii="Arial" w:hAnsi="Arial" w:cs="Arial"/>
        </w:rPr>
      </w:pPr>
      <w:r>
        <w:rPr>
          <w:rFonts w:ascii="Arial" w:hAnsi="Arial" w:cs="Arial"/>
        </w:rPr>
        <w:t>Torsten Kindt, Frb. Bordtennis Klub</w:t>
      </w:r>
    </w:p>
    <w:p w14:paraId="74B6137D" w14:textId="487334D2" w:rsidR="00A232DA" w:rsidRDefault="00A232DA" w:rsidP="00D07FC1">
      <w:pPr>
        <w:rPr>
          <w:rFonts w:ascii="Arial" w:hAnsi="Arial" w:cs="Arial"/>
        </w:rPr>
      </w:pPr>
      <w:r>
        <w:rPr>
          <w:rFonts w:ascii="Arial" w:hAnsi="Arial" w:cs="Arial"/>
        </w:rPr>
        <w:t>Anette Larsen, Halinspektør</w:t>
      </w:r>
    </w:p>
    <w:p w14:paraId="4AA25C7D" w14:textId="2E31D20A" w:rsidR="00A232DA" w:rsidRDefault="00A232DA" w:rsidP="00D07FC1">
      <w:pPr>
        <w:rPr>
          <w:rFonts w:ascii="Arial" w:hAnsi="Arial" w:cs="Arial"/>
        </w:rPr>
      </w:pPr>
      <w:r>
        <w:rPr>
          <w:rFonts w:ascii="Arial" w:hAnsi="Arial" w:cs="Arial"/>
        </w:rPr>
        <w:t>Afbud:</w:t>
      </w:r>
    </w:p>
    <w:p w14:paraId="2E653662" w14:textId="6EFE2E6D" w:rsidR="00F226BB" w:rsidRDefault="00F226BB" w:rsidP="00D07FC1">
      <w:pPr>
        <w:rPr>
          <w:rFonts w:ascii="Arial" w:hAnsi="Arial" w:cs="Arial"/>
        </w:rPr>
      </w:pPr>
      <w:r>
        <w:rPr>
          <w:rFonts w:ascii="Arial" w:hAnsi="Arial" w:cs="Arial"/>
        </w:rPr>
        <w:t>Benny Syhler, Centerleder</w:t>
      </w:r>
    </w:p>
    <w:p w14:paraId="6EE28A40" w14:textId="4BA65E79" w:rsidR="00F226BB" w:rsidRPr="000A46B4" w:rsidRDefault="004C5165" w:rsidP="00D07FC1">
      <w:pPr>
        <w:rPr>
          <w:rFonts w:ascii="Arial" w:hAnsi="Arial" w:cs="Arial"/>
        </w:rPr>
      </w:pPr>
      <w:r w:rsidRPr="000A46B4">
        <w:rPr>
          <w:rFonts w:ascii="Arial" w:hAnsi="Arial" w:cs="Arial"/>
        </w:rPr>
        <w:t xml:space="preserve">Julian Leander, Frb </w:t>
      </w:r>
      <w:r w:rsidR="004C0724" w:rsidRPr="000A46B4">
        <w:rPr>
          <w:rFonts w:ascii="Arial" w:hAnsi="Arial" w:cs="Arial"/>
        </w:rPr>
        <w:t xml:space="preserve">Karateskole </w:t>
      </w:r>
      <w:proofErr w:type="spellStart"/>
      <w:r w:rsidR="004C0724" w:rsidRPr="000A46B4">
        <w:rPr>
          <w:rFonts w:ascii="Arial" w:hAnsi="Arial" w:cs="Arial"/>
        </w:rPr>
        <w:t>Shinkyoshin</w:t>
      </w:r>
      <w:proofErr w:type="spellEnd"/>
    </w:p>
    <w:p w14:paraId="67951939" w14:textId="77F00F00" w:rsidR="004C0724" w:rsidRPr="000A46B4" w:rsidRDefault="000B6810" w:rsidP="00D07FC1">
      <w:pPr>
        <w:rPr>
          <w:rFonts w:ascii="Arial" w:hAnsi="Arial" w:cs="Arial"/>
        </w:rPr>
      </w:pPr>
      <w:r w:rsidRPr="000A46B4">
        <w:rPr>
          <w:rFonts w:ascii="Arial" w:hAnsi="Arial" w:cs="Arial"/>
        </w:rPr>
        <w:t>Jesper Malm, Frb Floorball Club</w:t>
      </w:r>
    </w:p>
    <w:p w14:paraId="72C9F5BE" w14:textId="33161C72" w:rsidR="000B6810" w:rsidRPr="000A46B4" w:rsidRDefault="000B6810" w:rsidP="00D07FC1">
      <w:pPr>
        <w:rPr>
          <w:rFonts w:ascii="Arial" w:hAnsi="Arial" w:cs="Arial"/>
        </w:rPr>
      </w:pPr>
      <w:r w:rsidRPr="000A46B4">
        <w:rPr>
          <w:rFonts w:ascii="Arial" w:hAnsi="Arial" w:cs="Arial"/>
        </w:rPr>
        <w:t xml:space="preserve">Peter Carlsson, </w:t>
      </w:r>
      <w:r w:rsidR="00763CAB" w:rsidRPr="000A46B4">
        <w:rPr>
          <w:rFonts w:ascii="Arial" w:hAnsi="Arial" w:cs="Arial"/>
        </w:rPr>
        <w:t>Kita Matsu RYU</w:t>
      </w:r>
    </w:p>
    <w:p w14:paraId="2B72FFE5" w14:textId="44A01E82" w:rsidR="000A46B4" w:rsidRPr="000A46B4" w:rsidRDefault="000A46B4" w:rsidP="00D07FC1">
      <w:pPr>
        <w:rPr>
          <w:rFonts w:ascii="Arial" w:hAnsi="Arial" w:cs="Arial"/>
        </w:rPr>
      </w:pPr>
      <w:r w:rsidRPr="000A46B4">
        <w:rPr>
          <w:rFonts w:ascii="Arial" w:hAnsi="Arial" w:cs="Arial"/>
        </w:rPr>
        <w:t>H</w:t>
      </w:r>
      <w:r>
        <w:rPr>
          <w:rFonts w:ascii="Arial" w:hAnsi="Arial" w:cs="Arial"/>
        </w:rPr>
        <w:t>enrik Clausen, SportsKollektivet</w:t>
      </w:r>
    </w:p>
    <w:p w14:paraId="070C069F" w14:textId="0105376A" w:rsidR="00D07FC1" w:rsidRPr="00861111" w:rsidRDefault="00D07FC1" w:rsidP="00A90EB3">
      <w:pPr>
        <w:jc w:val="center"/>
        <w:rPr>
          <w:rFonts w:ascii="Arial" w:hAnsi="Arial" w:cs="Arial"/>
        </w:rPr>
      </w:pPr>
      <w:r w:rsidRPr="00861111">
        <w:rPr>
          <w:rFonts w:ascii="Arial" w:hAnsi="Arial" w:cs="Arial"/>
          <w:b/>
          <w:sz w:val="28"/>
          <w:szCs w:val="28"/>
        </w:rPr>
        <w:t>DAGSORDEN:</w:t>
      </w:r>
    </w:p>
    <w:p w14:paraId="7366C605" w14:textId="77777777" w:rsidR="00D07FC1" w:rsidRPr="00861111" w:rsidRDefault="00D07FC1" w:rsidP="00D07FC1">
      <w:pPr>
        <w:rPr>
          <w:rFonts w:ascii="Arial" w:hAnsi="Arial" w:cs="Arial"/>
          <w:b/>
          <w:bCs/>
        </w:rPr>
      </w:pPr>
    </w:p>
    <w:p w14:paraId="48C799DD" w14:textId="56DFE459" w:rsidR="00D07FC1" w:rsidRPr="009C3EB9" w:rsidRDefault="00D07FC1" w:rsidP="00D07FC1">
      <w:pPr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6FE4C97A">
        <w:rPr>
          <w:rFonts w:ascii="Arial" w:hAnsi="Arial" w:cs="Arial"/>
          <w:b/>
          <w:bCs/>
        </w:rPr>
        <w:t>Godkendelse af referat fra sidste møde d. 30</w:t>
      </w:r>
      <w:r w:rsidR="4471EF3D" w:rsidRPr="6FE4C97A">
        <w:rPr>
          <w:rFonts w:ascii="Arial" w:hAnsi="Arial" w:cs="Arial"/>
          <w:b/>
          <w:bCs/>
        </w:rPr>
        <w:t>. november</w:t>
      </w:r>
      <w:r w:rsidR="00B2257E" w:rsidRPr="6FE4C97A">
        <w:rPr>
          <w:rFonts w:ascii="Arial" w:hAnsi="Arial" w:cs="Arial"/>
          <w:b/>
          <w:bCs/>
        </w:rPr>
        <w:t xml:space="preserve"> </w:t>
      </w:r>
      <w:r w:rsidRPr="6FE4C97A">
        <w:rPr>
          <w:rFonts w:ascii="Arial" w:hAnsi="Arial" w:cs="Arial"/>
          <w:b/>
          <w:bCs/>
        </w:rPr>
        <w:t>202</w:t>
      </w:r>
      <w:r w:rsidR="00ED2566" w:rsidRPr="6FE4C97A">
        <w:rPr>
          <w:rFonts w:ascii="Arial" w:hAnsi="Arial" w:cs="Arial"/>
          <w:b/>
          <w:bCs/>
        </w:rPr>
        <w:t>1</w:t>
      </w:r>
      <w:r w:rsidR="00E93BA3">
        <w:rPr>
          <w:rFonts w:ascii="Arial" w:hAnsi="Arial" w:cs="Arial"/>
          <w:b/>
          <w:bCs/>
        </w:rPr>
        <w:t xml:space="preserve">. </w:t>
      </w:r>
      <w:r w:rsidR="00E93BA3" w:rsidRPr="009C3EB9">
        <w:rPr>
          <w:rFonts w:ascii="Arial" w:hAnsi="Arial" w:cs="Arial"/>
          <w:i/>
          <w:iCs/>
        </w:rPr>
        <w:t>Godkendt</w:t>
      </w:r>
    </w:p>
    <w:p w14:paraId="6147F576" w14:textId="77777777" w:rsidR="002021BF" w:rsidRPr="00861111" w:rsidRDefault="002021BF" w:rsidP="002021BF">
      <w:pPr>
        <w:spacing w:after="0" w:line="240" w:lineRule="auto"/>
        <w:rPr>
          <w:rFonts w:ascii="Arial" w:hAnsi="Arial" w:cs="Arial"/>
          <w:b/>
          <w:bCs/>
        </w:rPr>
      </w:pPr>
    </w:p>
    <w:p w14:paraId="74D95AF3" w14:textId="3BEE3F12" w:rsidR="00D07FC1" w:rsidRPr="009C3EB9" w:rsidRDefault="00D07FC1" w:rsidP="00D07FC1">
      <w:pPr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71185A19">
        <w:rPr>
          <w:rFonts w:ascii="Arial" w:hAnsi="Arial" w:cs="Arial"/>
          <w:b/>
          <w:bCs/>
        </w:rPr>
        <w:t>Nyt fra Formanden</w:t>
      </w:r>
      <w:r w:rsidR="00E93BA3">
        <w:rPr>
          <w:rFonts w:ascii="Arial" w:hAnsi="Arial" w:cs="Arial"/>
          <w:b/>
          <w:bCs/>
        </w:rPr>
        <w:t xml:space="preserve">. </w:t>
      </w:r>
      <w:r w:rsidR="00E93BA3" w:rsidRPr="009C3EB9">
        <w:rPr>
          <w:rFonts w:ascii="Arial" w:hAnsi="Arial" w:cs="Arial"/>
          <w:i/>
          <w:iCs/>
        </w:rPr>
        <w:t>Intet nyt</w:t>
      </w:r>
      <w:r w:rsidRPr="009C3EB9">
        <w:rPr>
          <w:rFonts w:ascii="Arial" w:hAnsi="Arial" w:cs="Arial"/>
        </w:rPr>
        <w:t xml:space="preserve"> </w:t>
      </w:r>
    </w:p>
    <w:p w14:paraId="2F7F900F" w14:textId="709A9335" w:rsidR="71185A19" w:rsidRDefault="71185A19" w:rsidP="71185A19">
      <w:pPr>
        <w:spacing w:after="0" w:line="240" w:lineRule="auto"/>
        <w:rPr>
          <w:rFonts w:ascii="Arial" w:hAnsi="Arial" w:cs="Arial"/>
          <w:b/>
          <w:bCs/>
        </w:rPr>
      </w:pPr>
    </w:p>
    <w:p w14:paraId="3485BBD1" w14:textId="03A25F51" w:rsidR="1BB46B35" w:rsidRPr="0037638C" w:rsidRDefault="1BB46B35" w:rsidP="71185A19">
      <w:pPr>
        <w:numPr>
          <w:ilvl w:val="0"/>
          <w:numId w:val="7"/>
        </w:numPr>
        <w:spacing w:after="0" w:line="240" w:lineRule="auto"/>
      </w:pPr>
      <w:r w:rsidRPr="71185A19">
        <w:rPr>
          <w:rFonts w:ascii="Arial" w:hAnsi="Arial" w:cs="Arial"/>
          <w:b/>
          <w:bCs/>
        </w:rPr>
        <w:t>Status på bordtenniskælder</w:t>
      </w:r>
      <w:r w:rsidR="00E93BA3">
        <w:rPr>
          <w:rFonts w:ascii="Arial" w:hAnsi="Arial" w:cs="Arial"/>
          <w:b/>
          <w:bCs/>
        </w:rPr>
        <w:t xml:space="preserve">. </w:t>
      </w:r>
      <w:r w:rsidR="00E93BA3" w:rsidRPr="0037638C">
        <w:rPr>
          <w:rFonts w:ascii="Arial" w:hAnsi="Arial" w:cs="Arial"/>
          <w:i/>
          <w:iCs/>
        </w:rPr>
        <w:t>Man er endelig færdige. Der har været et dårligt forløb med håndværkerne</w:t>
      </w:r>
    </w:p>
    <w:p w14:paraId="1771F654" w14:textId="77777777" w:rsidR="00E93BA3" w:rsidRDefault="00E93BA3" w:rsidP="00E93BA3">
      <w:pPr>
        <w:pStyle w:val="Listeafsnit"/>
        <w:rPr>
          <w:b/>
          <w:bCs/>
        </w:rPr>
      </w:pPr>
    </w:p>
    <w:p w14:paraId="24276C49" w14:textId="22260D7A" w:rsidR="00E93BA3" w:rsidRPr="00FD3207" w:rsidRDefault="00AA23C5" w:rsidP="71185A19">
      <w:pPr>
        <w:numPr>
          <w:ilvl w:val="0"/>
          <w:numId w:val="7"/>
        </w:numPr>
        <w:spacing w:after="0" w:line="240" w:lineRule="auto"/>
      </w:pPr>
      <w:r>
        <w:rPr>
          <w:rFonts w:ascii="Arial" w:hAnsi="Arial" w:cs="Arial"/>
          <w:b/>
          <w:bCs/>
        </w:rPr>
        <w:t xml:space="preserve">Adgang til faciliteterne uanset alder. </w:t>
      </w:r>
      <w:r>
        <w:rPr>
          <w:rFonts w:ascii="Arial" w:hAnsi="Arial" w:cs="Arial"/>
          <w:b/>
          <w:bCs/>
          <w:i/>
          <w:iCs/>
        </w:rPr>
        <w:t xml:space="preserve">Fremlagt af Torsten, bordtennis. Anette Larsen (AL): </w:t>
      </w:r>
      <w:r w:rsidRPr="00FD3207">
        <w:rPr>
          <w:rFonts w:ascii="Arial" w:hAnsi="Arial" w:cs="Arial"/>
          <w:i/>
          <w:iCs/>
        </w:rPr>
        <w:t>En måde at gøre det på kunne være ved forældreunderskrift</w:t>
      </w:r>
      <w:r w:rsidR="00FD3207">
        <w:rPr>
          <w:rFonts w:ascii="Arial" w:hAnsi="Arial" w:cs="Arial"/>
          <w:i/>
          <w:iCs/>
        </w:rPr>
        <w:t xml:space="preserve"> som foreningerne indsamler</w:t>
      </w:r>
      <w:r w:rsidRPr="00FD3207">
        <w:rPr>
          <w:rFonts w:ascii="Arial" w:hAnsi="Arial" w:cs="Arial"/>
          <w:i/>
          <w:iCs/>
        </w:rPr>
        <w:t>.</w:t>
      </w:r>
      <w:r w:rsidR="00B37AC9">
        <w:rPr>
          <w:rFonts w:ascii="Arial" w:hAnsi="Arial" w:cs="Arial"/>
          <w:i/>
          <w:iCs/>
        </w:rPr>
        <w:t xml:space="preserve"> </w:t>
      </w:r>
      <w:r w:rsidR="00F96778">
        <w:rPr>
          <w:rFonts w:ascii="Arial" w:hAnsi="Arial" w:cs="Arial"/>
          <w:i/>
          <w:iCs/>
        </w:rPr>
        <w:t>Vi skal komme med et udkast til alderskrav for ophold</w:t>
      </w:r>
      <w:r w:rsidR="00B37AC9">
        <w:rPr>
          <w:rFonts w:ascii="Arial" w:hAnsi="Arial" w:cs="Arial"/>
          <w:i/>
          <w:iCs/>
        </w:rPr>
        <w:t xml:space="preserve"> i Mariendalsdals uden voks</w:t>
      </w:r>
      <w:r w:rsidR="00377259">
        <w:rPr>
          <w:rFonts w:ascii="Arial" w:hAnsi="Arial" w:cs="Arial"/>
          <w:i/>
          <w:iCs/>
        </w:rPr>
        <w:t>n</w:t>
      </w:r>
      <w:r w:rsidR="00B37AC9">
        <w:rPr>
          <w:rFonts w:ascii="Arial" w:hAnsi="Arial" w:cs="Arial"/>
          <w:i/>
          <w:iCs/>
        </w:rPr>
        <w:t>e over 18 år.</w:t>
      </w:r>
      <w:r w:rsidRPr="00FD3207">
        <w:rPr>
          <w:rFonts w:ascii="Arial" w:hAnsi="Arial" w:cs="Arial"/>
          <w:i/>
          <w:iCs/>
        </w:rPr>
        <w:t xml:space="preserve"> Vi kigger på husreglerne ved et kommende møde.</w:t>
      </w:r>
      <w:r w:rsidR="00E93BA3" w:rsidRPr="00FD3207">
        <w:t xml:space="preserve"> </w:t>
      </w:r>
    </w:p>
    <w:p w14:paraId="47719882" w14:textId="77777777" w:rsidR="00ED2566" w:rsidRPr="00FD3207" w:rsidRDefault="00ED2566" w:rsidP="00ED2566">
      <w:pPr>
        <w:pStyle w:val="Listeafsnit"/>
        <w:rPr>
          <w:rFonts w:ascii="Arial" w:hAnsi="Arial" w:cs="Arial"/>
        </w:rPr>
      </w:pPr>
    </w:p>
    <w:p w14:paraId="3E58AAA0" w14:textId="4C1DE4D9" w:rsidR="00ED2566" w:rsidRPr="00FD3207" w:rsidRDefault="6FE4C97A" w:rsidP="00D07FC1">
      <w:pPr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6FE4C97A">
        <w:rPr>
          <w:rFonts w:ascii="Arial" w:hAnsi="Arial" w:cs="Arial"/>
          <w:b/>
          <w:bCs/>
        </w:rPr>
        <w:lastRenderedPageBreak/>
        <w:t>Evaluering af ADK (adgang til hallen med brik)</w:t>
      </w:r>
      <w:r w:rsidR="00AA23C5">
        <w:rPr>
          <w:rFonts w:ascii="Arial" w:hAnsi="Arial" w:cs="Arial"/>
          <w:b/>
          <w:bCs/>
        </w:rPr>
        <w:t xml:space="preserve">. </w:t>
      </w:r>
      <w:r w:rsidR="00AA23C5">
        <w:rPr>
          <w:rFonts w:ascii="Arial" w:hAnsi="Arial" w:cs="Arial"/>
          <w:b/>
          <w:bCs/>
          <w:i/>
          <w:iCs/>
        </w:rPr>
        <w:t xml:space="preserve">AL: </w:t>
      </w:r>
      <w:r w:rsidR="00AA23C5" w:rsidRPr="00FD3207">
        <w:rPr>
          <w:rFonts w:ascii="Arial" w:hAnsi="Arial" w:cs="Arial"/>
          <w:i/>
          <w:iCs/>
        </w:rPr>
        <w:t>Hvem skal have brikker? Hallen skal forlades til aftalt tid. Tider til juli måned skal søges senest 15. maj.</w:t>
      </w:r>
    </w:p>
    <w:p w14:paraId="598D4DF2" w14:textId="7175BA3A" w:rsidR="71185A19" w:rsidRDefault="71185A19" w:rsidP="71185A19">
      <w:pPr>
        <w:spacing w:after="0" w:line="240" w:lineRule="auto"/>
        <w:rPr>
          <w:rFonts w:ascii="Arial" w:hAnsi="Arial" w:cs="Arial"/>
          <w:b/>
          <w:bCs/>
        </w:rPr>
      </w:pPr>
    </w:p>
    <w:p w14:paraId="6839FC68" w14:textId="443AF7EB" w:rsidR="00D07FC1" w:rsidRPr="00F5056E" w:rsidRDefault="00D07FC1" w:rsidP="00D07FC1">
      <w:pPr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00066E71">
        <w:rPr>
          <w:rFonts w:ascii="Arial" w:hAnsi="Arial" w:cs="Arial"/>
          <w:b/>
          <w:bCs/>
          <w:lang w:val="nb-NO"/>
        </w:rPr>
        <w:t xml:space="preserve">Nyt fra </w:t>
      </w:r>
      <w:r w:rsidR="3673F2E0" w:rsidRPr="00066E71">
        <w:rPr>
          <w:rFonts w:ascii="Arial" w:hAnsi="Arial" w:cs="Arial"/>
          <w:b/>
          <w:bCs/>
          <w:lang w:val="nb-NO"/>
        </w:rPr>
        <w:t>halinspektør Anette Larsen</w:t>
      </w:r>
      <w:r w:rsidR="00AA23C5" w:rsidRPr="00066E71">
        <w:rPr>
          <w:rFonts w:ascii="Arial" w:hAnsi="Arial" w:cs="Arial"/>
          <w:b/>
          <w:bCs/>
          <w:lang w:val="nb-NO"/>
        </w:rPr>
        <w:t xml:space="preserve">. </w:t>
      </w:r>
      <w:r w:rsidR="00AA23C5" w:rsidRPr="00F5056E">
        <w:rPr>
          <w:rFonts w:ascii="Arial" w:hAnsi="Arial" w:cs="Arial"/>
          <w:i/>
          <w:iCs/>
        </w:rPr>
        <w:t xml:space="preserve">Det er dejligt at være i gang igen. </w:t>
      </w:r>
      <w:r w:rsidR="00021A4D" w:rsidRPr="00F5056E">
        <w:rPr>
          <w:rFonts w:ascii="Arial" w:hAnsi="Arial" w:cs="Arial"/>
          <w:i/>
          <w:iCs/>
        </w:rPr>
        <w:t>Og det er nemmere uden restriktioner. Årsberetningen kommer ved næste møde.</w:t>
      </w:r>
      <w:r w:rsidR="3673F2E0" w:rsidRPr="00F5056E">
        <w:rPr>
          <w:rFonts w:ascii="Arial" w:hAnsi="Arial" w:cs="Arial"/>
        </w:rPr>
        <w:t xml:space="preserve"> </w:t>
      </w:r>
    </w:p>
    <w:p w14:paraId="5F320A02" w14:textId="77777777" w:rsidR="009D79B4" w:rsidRPr="00861111" w:rsidRDefault="009D79B4" w:rsidP="009D79B4">
      <w:pPr>
        <w:spacing w:after="0" w:line="240" w:lineRule="auto"/>
        <w:ind w:left="2160"/>
        <w:rPr>
          <w:rFonts w:ascii="Arial" w:hAnsi="Arial" w:cs="Arial"/>
          <w:b/>
          <w:bCs/>
        </w:rPr>
      </w:pPr>
    </w:p>
    <w:p w14:paraId="5A821B03" w14:textId="4A6C90D9" w:rsidR="00D07FC1" w:rsidRPr="00F5056E" w:rsidRDefault="00D07FC1" w:rsidP="00D07FC1">
      <w:pPr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6FE4C97A">
        <w:rPr>
          <w:rFonts w:ascii="Arial" w:hAnsi="Arial" w:cs="Arial"/>
          <w:b/>
          <w:bCs/>
        </w:rPr>
        <w:t xml:space="preserve">Nyt fra </w:t>
      </w:r>
      <w:proofErr w:type="spellStart"/>
      <w:r w:rsidRPr="6FE4C97A">
        <w:rPr>
          <w:rFonts w:ascii="Arial" w:hAnsi="Arial" w:cs="Arial"/>
          <w:b/>
          <w:bCs/>
        </w:rPr>
        <w:t>bestyrelsesrep</w:t>
      </w:r>
      <w:proofErr w:type="spellEnd"/>
      <w:r w:rsidRPr="6FE4C97A">
        <w:rPr>
          <w:rFonts w:ascii="Arial" w:hAnsi="Arial" w:cs="Arial"/>
          <w:b/>
          <w:bCs/>
        </w:rPr>
        <w:t xml:space="preserve">. v/ </w:t>
      </w:r>
      <w:r w:rsidR="3CC3BA48" w:rsidRPr="6FE4C97A">
        <w:rPr>
          <w:rFonts w:ascii="Arial" w:hAnsi="Arial" w:cs="Arial"/>
          <w:b/>
          <w:bCs/>
        </w:rPr>
        <w:t>Nicolai Sichlau</w:t>
      </w:r>
      <w:r w:rsidR="00021A4D">
        <w:rPr>
          <w:rFonts w:ascii="Arial" w:hAnsi="Arial" w:cs="Arial"/>
          <w:b/>
          <w:bCs/>
        </w:rPr>
        <w:t xml:space="preserve">. </w:t>
      </w:r>
      <w:r w:rsidR="00021A4D" w:rsidRPr="00F5056E">
        <w:rPr>
          <w:rFonts w:ascii="Arial" w:hAnsi="Arial" w:cs="Arial"/>
          <w:i/>
          <w:iCs/>
        </w:rPr>
        <w:t>Halfordelingen er lige om hjørnet. Der er repræsentantskabsmøde d. 24/3. To nye idrætskonsulenter ansat (Henrik Lønborg er holdt op, og Karina Jacobsgaard er på barsel).</w:t>
      </w:r>
    </w:p>
    <w:p w14:paraId="705FDB78" w14:textId="77777777" w:rsidR="00BA313A" w:rsidRPr="00861111" w:rsidRDefault="00BA313A" w:rsidP="00BA313A">
      <w:pPr>
        <w:spacing w:after="0" w:line="240" w:lineRule="auto"/>
        <w:ind w:left="1665"/>
        <w:rPr>
          <w:rFonts w:ascii="Arial" w:hAnsi="Arial" w:cs="Arial"/>
          <w:b/>
          <w:bCs/>
        </w:rPr>
      </w:pPr>
    </w:p>
    <w:p w14:paraId="4C53272B" w14:textId="1FCA42FE" w:rsidR="00D07FC1" w:rsidRPr="00F5056E" w:rsidRDefault="00D07FC1" w:rsidP="00D07FC1">
      <w:pPr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6FE4C97A">
        <w:rPr>
          <w:rFonts w:ascii="Arial" w:hAnsi="Arial" w:cs="Arial"/>
          <w:b/>
          <w:bCs/>
        </w:rPr>
        <w:t>Ny mødedato for næste Brugergruppemøde</w:t>
      </w:r>
      <w:r w:rsidR="00021A4D">
        <w:rPr>
          <w:rFonts w:ascii="Arial" w:hAnsi="Arial" w:cs="Arial"/>
          <w:b/>
          <w:bCs/>
        </w:rPr>
        <w:t xml:space="preserve">. </w:t>
      </w:r>
      <w:r w:rsidR="00021A4D" w:rsidRPr="00F5056E">
        <w:rPr>
          <w:rFonts w:ascii="Arial" w:hAnsi="Arial" w:cs="Arial"/>
          <w:i/>
          <w:iCs/>
          <w:u w:val="single"/>
        </w:rPr>
        <w:t>10/5 kl. 17.30.</w:t>
      </w:r>
    </w:p>
    <w:p w14:paraId="142BA391" w14:textId="77777777" w:rsidR="00BA313A" w:rsidRDefault="00BA313A" w:rsidP="00BA313A">
      <w:pPr>
        <w:pStyle w:val="Listeafsnit"/>
        <w:rPr>
          <w:rFonts w:ascii="Arial" w:hAnsi="Arial" w:cs="Arial"/>
          <w:b/>
          <w:bCs/>
        </w:rPr>
      </w:pPr>
    </w:p>
    <w:p w14:paraId="2D1277BC" w14:textId="14F4F644" w:rsidR="00D07FC1" w:rsidRPr="00F5056E" w:rsidRDefault="00D07FC1" w:rsidP="00D07FC1">
      <w:pPr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6FE4C97A">
        <w:rPr>
          <w:rFonts w:ascii="Arial" w:hAnsi="Arial" w:cs="Arial"/>
          <w:b/>
          <w:bCs/>
        </w:rPr>
        <w:t>Eventuelt</w:t>
      </w:r>
      <w:r w:rsidR="00021A4D">
        <w:rPr>
          <w:rFonts w:ascii="Arial" w:hAnsi="Arial" w:cs="Arial"/>
          <w:b/>
          <w:bCs/>
        </w:rPr>
        <w:t xml:space="preserve">. </w:t>
      </w:r>
      <w:r w:rsidR="00021A4D" w:rsidRPr="00F5056E">
        <w:rPr>
          <w:rFonts w:ascii="Arial" w:hAnsi="Arial" w:cs="Arial"/>
          <w:i/>
          <w:iCs/>
        </w:rPr>
        <w:t>Husk rettelse af kontakt</w:t>
      </w:r>
      <w:r w:rsidR="001F6F5E" w:rsidRPr="00F5056E">
        <w:rPr>
          <w:rFonts w:ascii="Arial" w:hAnsi="Arial" w:cs="Arial"/>
          <w:i/>
          <w:iCs/>
        </w:rPr>
        <w:t xml:space="preserve"> på hjemmesiden.</w:t>
      </w:r>
    </w:p>
    <w:p w14:paraId="2F60B9B2" w14:textId="77777777" w:rsidR="001F6F5E" w:rsidRDefault="001F6F5E" w:rsidP="001F6F5E">
      <w:pPr>
        <w:pStyle w:val="Listeafsnit"/>
        <w:rPr>
          <w:rFonts w:ascii="Arial" w:hAnsi="Arial" w:cs="Arial"/>
          <w:b/>
          <w:bCs/>
        </w:rPr>
      </w:pPr>
    </w:p>
    <w:p w14:paraId="14983CC9" w14:textId="2CC0B0DD" w:rsidR="001F6F5E" w:rsidRDefault="001F6F5E" w:rsidP="001F6F5E">
      <w:pPr>
        <w:spacing w:after="0" w:line="240" w:lineRule="auto"/>
        <w:ind w:left="1665"/>
        <w:rPr>
          <w:rFonts w:ascii="Arial" w:hAnsi="Arial" w:cs="Arial"/>
          <w:b/>
          <w:bCs/>
        </w:rPr>
      </w:pPr>
    </w:p>
    <w:p w14:paraId="774DE7E5" w14:textId="159E4A19" w:rsidR="001F6F5E" w:rsidRPr="00861111" w:rsidRDefault="001F6F5E" w:rsidP="001F6F5E">
      <w:pPr>
        <w:spacing w:after="0" w:line="240" w:lineRule="auto"/>
        <w:ind w:left="1665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Referent: Henrik Bynck, Drive</w:t>
      </w:r>
    </w:p>
    <w:p w14:paraId="38883C57" w14:textId="77777777" w:rsidR="00D07FC1" w:rsidRPr="00861111" w:rsidRDefault="00D07FC1" w:rsidP="00D07FC1">
      <w:pPr>
        <w:rPr>
          <w:rFonts w:ascii="Arial" w:hAnsi="Arial" w:cs="Arial"/>
          <w:b/>
          <w:bCs/>
        </w:rPr>
      </w:pPr>
    </w:p>
    <w:p w14:paraId="5D7FB5A9" w14:textId="77777777" w:rsidR="00D07FC1" w:rsidRPr="00861111" w:rsidRDefault="00D07FC1" w:rsidP="00D07FC1">
      <w:pPr>
        <w:rPr>
          <w:rFonts w:ascii="Arial" w:hAnsi="Arial" w:cs="Arial"/>
          <w:b/>
        </w:rPr>
      </w:pPr>
    </w:p>
    <w:p w14:paraId="528F3C65" w14:textId="77777777" w:rsidR="00D07FC1" w:rsidRPr="00861111" w:rsidRDefault="00D07FC1" w:rsidP="00D07FC1">
      <w:pPr>
        <w:rPr>
          <w:rFonts w:ascii="Arial" w:hAnsi="Arial" w:cs="Arial"/>
          <w:b/>
        </w:rPr>
      </w:pPr>
    </w:p>
    <w:p w14:paraId="2A532131" w14:textId="77777777" w:rsidR="001B4C21" w:rsidRPr="00861111" w:rsidRDefault="001B4C21" w:rsidP="00A22CCC">
      <w:pPr>
        <w:rPr>
          <w:rFonts w:ascii="Arial" w:hAnsi="Arial" w:cs="Arial"/>
          <w:b/>
          <w:sz w:val="28"/>
          <w:szCs w:val="28"/>
        </w:rPr>
      </w:pPr>
    </w:p>
    <w:p w14:paraId="2871D1A0" w14:textId="77777777" w:rsidR="001B4C21" w:rsidRPr="00861111" w:rsidRDefault="001B4C21" w:rsidP="00A22CCC">
      <w:pPr>
        <w:rPr>
          <w:rFonts w:ascii="Arial" w:hAnsi="Arial" w:cs="Arial"/>
          <w:b/>
          <w:sz w:val="28"/>
          <w:szCs w:val="28"/>
        </w:rPr>
      </w:pPr>
    </w:p>
    <w:p w14:paraId="3C02709F" w14:textId="77777777" w:rsidR="00F27BD0" w:rsidRPr="00460E9E" w:rsidRDefault="00F27BD0" w:rsidP="00F27BD0">
      <w:pPr>
        <w:rPr>
          <w:rFonts w:ascii="Futura Bk BT" w:hAnsi="Futura Bk BT" w:cs="Arial"/>
        </w:rPr>
      </w:pPr>
    </w:p>
    <w:p w14:paraId="44A7513D" w14:textId="77777777" w:rsidR="00F27BD0" w:rsidRPr="00460E9E" w:rsidRDefault="00F27BD0" w:rsidP="00F27BD0">
      <w:pPr>
        <w:rPr>
          <w:rFonts w:ascii="Futura Bk BT" w:hAnsi="Futura Bk BT" w:cs="Arial"/>
        </w:rPr>
      </w:pPr>
    </w:p>
    <w:p w14:paraId="61E463F4" w14:textId="77777777" w:rsidR="00F27BD0" w:rsidRPr="00460E9E" w:rsidRDefault="00F27BD0" w:rsidP="00F27BD0">
      <w:pPr>
        <w:rPr>
          <w:rFonts w:ascii="Futura Bk BT" w:hAnsi="Futura Bk BT" w:cs="Arial"/>
        </w:rPr>
      </w:pPr>
    </w:p>
    <w:p w14:paraId="11DB7CD5" w14:textId="77777777" w:rsidR="00F27BD0" w:rsidRPr="00460E9E" w:rsidRDefault="00F27BD0" w:rsidP="00F27BD0">
      <w:pPr>
        <w:rPr>
          <w:rFonts w:ascii="Futura Bk BT" w:hAnsi="Futura Bk BT" w:cs="Arial"/>
        </w:rPr>
      </w:pPr>
    </w:p>
    <w:p w14:paraId="2C50AE27" w14:textId="77777777" w:rsidR="00F27BD0" w:rsidRPr="00460E9E" w:rsidRDefault="00F27BD0" w:rsidP="00F27BD0">
      <w:pPr>
        <w:rPr>
          <w:rFonts w:ascii="Futura Bk BT" w:hAnsi="Futura Bk BT" w:cs="Arial"/>
        </w:rPr>
      </w:pPr>
    </w:p>
    <w:p w14:paraId="2E35DF8B" w14:textId="77777777" w:rsidR="00460E9E" w:rsidRDefault="00460E9E" w:rsidP="00F27BD0">
      <w:pPr>
        <w:rPr>
          <w:rFonts w:ascii="Futura Bk BT" w:hAnsi="Futura Bk BT" w:cs="Arial"/>
        </w:rPr>
      </w:pPr>
    </w:p>
    <w:p w14:paraId="63CD9503" w14:textId="77777777" w:rsidR="00460E9E" w:rsidRPr="00460E9E" w:rsidRDefault="00460E9E" w:rsidP="00460E9E">
      <w:pPr>
        <w:rPr>
          <w:rFonts w:ascii="Futura Bk BT" w:hAnsi="Futura Bk BT" w:cs="Arial"/>
        </w:rPr>
      </w:pPr>
    </w:p>
    <w:p w14:paraId="60DA72CC" w14:textId="77777777" w:rsidR="00460E9E" w:rsidRDefault="00460E9E" w:rsidP="00460E9E">
      <w:pPr>
        <w:rPr>
          <w:rFonts w:ascii="Futura Bk BT" w:hAnsi="Futura Bk BT" w:cs="Arial"/>
        </w:rPr>
      </w:pPr>
    </w:p>
    <w:p w14:paraId="3AE91A95" w14:textId="77777777" w:rsidR="00460E9E" w:rsidRDefault="00460E9E" w:rsidP="00460E9E">
      <w:pPr>
        <w:tabs>
          <w:tab w:val="left" w:pos="3615"/>
        </w:tabs>
        <w:rPr>
          <w:rFonts w:ascii="Futura Bk BT" w:hAnsi="Futura Bk BT" w:cs="Arial"/>
        </w:rPr>
        <w:sectPr w:rsidR="00460E9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701" w:right="1134" w:bottom="1701" w:left="1134" w:header="708" w:footer="708" w:gutter="0"/>
          <w:cols w:space="708"/>
          <w:docGrid w:linePitch="360"/>
        </w:sectPr>
      </w:pPr>
      <w:r>
        <w:rPr>
          <w:rFonts w:ascii="Futura Bk BT" w:hAnsi="Futura Bk BT" w:cs="Arial"/>
        </w:rPr>
        <w:tab/>
      </w:r>
    </w:p>
    <w:p w14:paraId="1BADA19E" w14:textId="77777777" w:rsidR="00F27BD0" w:rsidRDefault="00F27BD0" w:rsidP="00460E9E">
      <w:pPr>
        <w:tabs>
          <w:tab w:val="left" w:pos="3615"/>
        </w:tabs>
        <w:rPr>
          <w:rFonts w:ascii="Futura Bk BT" w:hAnsi="Futura Bk BT" w:cs="Arial"/>
        </w:rPr>
      </w:pPr>
    </w:p>
    <w:p w14:paraId="6F1DFBEB" w14:textId="77777777" w:rsidR="00460E9E" w:rsidRDefault="00460E9E" w:rsidP="00460E9E">
      <w:pPr>
        <w:tabs>
          <w:tab w:val="left" w:pos="3615"/>
        </w:tabs>
        <w:rPr>
          <w:rFonts w:ascii="Futura Bk BT" w:hAnsi="Futura Bk BT" w:cs="Arial"/>
        </w:rPr>
      </w:pPr>
    </w:p>
    <w:p w14:paraId="6C56582F" w14:textId="77777777" w:rsidR="00460E9E" w:rsidRDefault="00460E9E" w:rsidP="00460E9E">
      <w:pPr>
        <w:tabs>
          <w:tab w:val="left" w:pos="3615"/>
        </w:tabs>
        <w:rPr>
          <w:rFonts w:ascii="Futura Bk BT" w:hAnsi="Futura Bk BT" w:cs="Arial"/>
        </w:rPr>
      </w:pPr>
    </w:p>
    <w:p w14:paraId="4781FFFB" w14:textId="77777777" w:rsidR="00460E9E" w:rsidRDefault="00460E9E" w:rsidP="00460E9E">
      <w:pPr>
        <w:tabs>
          <w:tab w:val="left" w:pos="3615"/>
        </w:tabs>
        <w:rPr>
          <w:rFonts w:ascii="Futura Bk BT" w:hAnsi="Futura Bk BT" w:cs="Arial"/>
        </w:rPr>
      </w:pPr>
    </w:p>
    <w:p w14:paraId="6146123A" w14:textId="77777777" w:rsidR="00460E9E" w:rsidRDefault="00460E9E" w:rsidP="00460E9E">
      <w:pPr>
        <w:tabs>
          <w:tab w:val="left" w:pos="3615"/>
        </w:tabs>
        <w:rPr>
          <w:rFonts w:ascii="Futura Bk BT" w:hAnsi="Futura Bk BT" w:cs="Arial"/>
        </w:rPr>
      </w:pPr>
    </w:p>
    <w:p w14:paraId="5836374D" w14:textId="77777777" w:rsidR="00460E9E" w:rsidRDefault="00460E9E" w:rsidP="00460E9E">
      <w:pPr>
        <w:tabs>
          <w:tab w:val="left" w:pos="3615"/>
        </w:tabs>
        <w:rPr>
          <w:rFonts w:ascii="Futura Bk BT" w:hAnsi="Futura Bk BT" w:cs="Arial"/>
        </w:rPr>
      </w:pPr>
    </w:p>
    <w:p w14:paraId="32F464F5" w14:textId="77777777" w:rsidR="00460E9E" w:rsidRDefault="00460E9E" w:rsidP="00460E9E">
      <w:pPr>
        <w:tabs>
          <w:tab w:val="left" w:pos="3615"/>
        </w:tabs>
        <w:rPr>
          <w:rFonts w:ascii="Futura Bk BT" w:hAnsi="Futura Bk BT" w:cs="Arial"/>
        </w:rPr>
      </w:pPr>
    </w:p>
    <w:p w14:paraId="64D1D8A1" w14:textId="77777777" w:rsidR="00884E94" w:rsidRDefault="00884E94" w:rsidP="00460E9E">
      <w:pPr>
        <w:tabs>
          <w:tab w:val="left" w:pos="3615"/>
        </w:tabs>
        <w:rPr>
          <w:rFonts w:ascii="Futura Bk BT" w:hAnsi="Futura Bk BT" w:cs="Arial"/>
        </w:rPr>
        <w:sectPr w:rsidR="00884E94" w:rsidSect="00460E9E">
          <w:type w:val="continuous"/>
          <w:pgSz w:w="11906" w:h="16838"/>
          <w:pgMar w:top="1701" w:right="1134" w:bottom="1701" w:left="1134" w:header="708" w:footer="708" w:gutter="0"/>
          <w:cols w:space="708"/>
          <w:docGrid w:linePitch="360"/>
        </w:sectPr>
      </w:pPr>
    </w:p>
    <w:p w14:paraId="61707938" w14:textId="77777777" w:rsidR="00460E9E" w:rsidRPr="00460E9E" w:rsidRDefault="00460E9E" w:rsidP="00460E9E">
      <w:pPr>
        <w:tabs>
          <w:tab w:val="left" w:pos="3615"/>
        </w:tabs>
        <w:rPr>
          <w:rFonts w:ascii="Futura Bk BT" w:hAnsi="Futura Bk BT" w:cs="Arial"/>
        </w:rPr>
      </w:pPr>
    </w:p>
    <w:sectPr w:rsidR="00460E9E" w:rsidRPr="00460E9E" w:rsidSect="00460E9E">
      <w:footerReference w:type="default" r:id="rId16"/>
      <w:type w:val="continuous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6BF84" w14:textId="77777777" w:rsidR="00570025" w:rsidRDefault="00570025" w:rsidP="00FE36F6">
      <w:pPr>
        <w:spacing w:after="0" w:line="240" w:lineRule="auto"/>
      </w:pPr>
      <w:r>
        <w:separator/>
      </w:r>
    </w:p>
  </w:endnote>
  <w:endnote w:type="continuationSeparator" w:id="0">
    <w:p w14:paraId="28A35108" w14:textId="77777777" w:rsidR="00570025" w:rsidRDefault="00570025" w:rsidP="00FE36F6">
      <w:pPr>
        <w:spacing w:after="0" w:line="240" w:lineRule="auto"/>
      </w:pPr>
      <w:r>
        <w:continuationSeparator/>
      </w:r>
    </w:p>
  </w:endnote>
  <w:endnote w:type="continuationNotice" w:id="1">
    <w:p w14:paraId="6D27DC2C" w14:textId="77777777" w:rsidR="00570025" w:rsidRDefault="005700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utura Bk BT">
    <w:altName w:val="Century Gothic"/>
    <w:panose1 w:val="020B0502020204020303"/>
    <w:charset w:val="00"/>
    <w:family w:val="swiss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28C14" w14:textId="77777777" w:rsidR="00884E94" w:rsidRDefault="00884E94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11092" w14:textId="77777777" w:rsidR="00005458" w:rsidRDefault="00005458">
    <w:pPr>
      <w:pStyle w:val="Sidefod"/>
      <w:rPr>
        <w:noProof/>
        <w:lang w:eastAsia="da-DK"/>
      </w:rPr>
    </w:pPr>
    <w:r>
      <w:rPr>
        <w:noProof/>
        <w:lang w:eastAsia="da-DK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70C9D3C0" wp14:editId="09CD5C06">
              <wp:simplePos x="0" y="0"/>
              <wp:positionH relativeFrom="column">
                <wp:posOffset>4207510</wp:posOffset>
              </wp:positionH>
              <wp:positionV relativeFrom="paragraph">
                <wp:posOffset>-84455</wp:posOffset>
              </wp:positionV>
              <wp:extent cx="2360930" cy="1404620"/>
              <wp:effectExtent l="0" t="0" r="9525" b="3175"/>
              <wp:wrapSquare wrapText="bothSides"/>
              <wp:docPr id="217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603AF0" w14:textId="77777777" w:rsidR="00005458" w:rsidRPr="00005458" w:rsidRDefault="006F57DA" w:rsidP="00005458">
                          <w:pPr>
                            <w:ind w:right="705"/>
                            <w:jc w:val="right"/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color w:val="007BC4"/>
                              <w:sz w:val="18"/>
                              <w:szCs w:val="18"/>
                            </w:rPr>
                            <w:t>Frederiksberg Idræt</w:t>
                          </w:r>
                          <w:r w:rsidR="00C953AB">
                            <w:rPr>
                              <w:rFonts w:ascii="Arial" w:hAnsi="Arial" w:cs="Arial"/>
                              <w:i/>
                              <w:color w:val="007BC4"/>
                              <w:sz w:val="18"/>
                              <w:szCs w:val="18"/>
                            </w:rPr>
                            <w:t>s-Union</w:t>
                          </w:r>
                          <w:r w:rsidR="00005458" w:rsidRPr="00005458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br/>
                            <w:t>Jens Jessen Vej 16</w:t>
                          </w:r>
                          <w:r w:rsidR="00005458" w:rsidRPr="00005458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br/>
                            <w:t>2000 Frederiksberg</w:t>
                          </w:r>
                          <w:r w:rsidR="00005458" w:rsidRPr="00005458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br/>
                            <w:t>Tlf. 3877 6000</w:t>
                          </w:r>
                          <w:r w:rsidR="00005458" w:rsidRPr="00005458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br/>
                            <w:t>fiu@fiu-frederiksberg.dk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0C9D3C0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style="position:absolute;margin-left:331.3pt;margin-top:-6.65pt;width:185.9pt;height:110.6pt;z-index:251658241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" stroked="f">
              <v:textbox style="mso-fit-shape-to-text:t">
                <w:txbxContent>
                  <w:p w14:paraId="3F603AF0" w14:textId="77777777" w:rsidR="00005458" w:rsidRPr="00005458" w:rsidRDefault="006F57DA" w:rsidP="00005458">
                    <w:pPr>
                      <w:ind w:right="705"/>
                      <w:jc w:val="right"/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i/>
                        <w:color w:val="007BC4"/>
                        <w:sz w:val="18"/>
                        <w:szCs w:val="18"/>
                      </w:rPr>
                      <w:t>Frederiksberg Idræt</w:t>
                    </w:r>
                    <w:r w:rsidR="00C953AB">
                      <w:rPr>
                        <w:rFonts w:ascii="Arial" w:hAnsi="Arial" w:cs="Arial"/>
                        <w:i/>
                        <w:color w:val="007BC4"/>
                        <w:sz w:val="18"/>
                        <w:szCs w:val="18"/>
                      </w:rPr>
                      <w:t>s-Union</w:t>
                    </w:r>
                    <w:r w:rsidR="00005458" w:rsidRPr="00005458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br/>
                      <w:t>Jens Jessen Vej 16</w:t>
                    </w:r>
                    <w:r w:rsidR="00005458" w:rsidRPr="00005458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br/>
                      <w:t>2000 Frederiksberg</w:t>
                    </w:r>
                    <w:r w:rsidR="00005458" w:rsidRPr="00005458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br/>
                      <w:t>Tlf. 3877 6000</w:t>
                    </w:r>
                    <w:r w:rsidR="00005458" w:rsidRPr="00005458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br/>
                      <w:t>fiu@fiu-frederiksberg.dk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da-DK"/>
      </w:rPr>
      <w:drawing>
        <wp:anchor distT="0" distB="0" distL="114300" distR="114300" simplePos="0" relativeHeight="251658240" behindDoc="1" locked="0" layoutInCell="1" allowOverlap="1" wp14:anchorId="264FFB9E" wp14:editId="6574A108">
          <wp:simplePos x="0" y="0"/>
          <wp:positionH relativeFrom="margin">
            <wp:align>left</wp:align>
          </wp:positionH>
          <wp:positionV relativeFrom="paragraph">
            <wp:posOffset>-5715</wp:posOffset>
          </wp:positionV>
          <wp:extent cx="2751455" cy="295275"/>
          <wp:effectExtent l="0" t="0" r="0" b="9525"/>
          <wp:wrapTight wrapText="bothSides">
            <wp:wrapPolygon edited="0">
              <wp:start x="1047" y="6968"/>
              <wp:lineTo x="0" y="12542"/>
              <wp:lineTo x="0" y="19510"/>
              <wp:lineTo x="12263" y="20903"/>
              <wp:lineTo x="20488" y="20903"/>
              <wp:lineTo x="20937" y="15329"/>
              <wp:lineTo x="20488" y="11148"/>
              <wp:lineTo x="18694" y="6968"/>
              <wp:lineTo x="1047" y="6968"/>
            </wp:wrapPolygon>
          </wp:wrapTight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AGLINE_FIU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06" t="-1" b="17844"/>
                  <a:stretch/>
                </pic:blipFill>
                <pic:spPr bwMode="auto">
                  <a:xfrm>
                    <a:off x="0" y="0"/>
                    <a:ext cx="2751455" cy="295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C1DE74" w14:textId="77777777" w:rsidR="008A37E3" w:rsidRDefault="008A37E3">
    <w:pPr>
      <w:pStyle w:val="Sidefod"/>
    </w:pPr>
  </w:p>
  <w:p w14:paraId="4D7FFD1A" w14:textId="77777777" w:rsidR="008A37E3" w:rsidRPr="00F27BD0" w:rsidRDefault="00763CAB">
    <w:pPr>
      <w:pStyle w:val="Sidefod"/>
      <w:rPr>
        <w:rFonts w:ascii="Arial" w:hAnsi="Arial" w:cs="Arial"/>
        <w:i/>
        <w:color w:val="007BC4"/>
        <w:sz w:val="20"/>
        <w:szCs w:val="20"/>
        <w:lang w:val="en-US"/>
      </w:rPr>
    </w:pPr>
    <w:hyperlink r:id="rId2" w:history="1">
      <w:r w:rsidR="008A37E3" w:rsidRPr="00F27BD0">
        <w:rPr>
          <w:rStyle w:val="Hyperlink"/>
          <w:rFonts w:ascii="Arial" w:hAnsi="Arial" w:cs="Arial"/>
          <w:i/>
          <w:color w:val="007BC4"/>
          <w:sz w:val="20"/>
          <w:szCs w:val="20"/>
          <w:u w:val="none"/>
          <w:lang w:val="en-US"/>
        </w:rPr>
        <w:t>www.fiu-frederiksberg.dk</w:t>
      </w:r>
    </w:hyperlink>
    <w:r w:rsidR="008A37E3" w:rsidRPr="00F27BD0">
      <w:rPr>
        <w:rFonts w:ascii="Arial" w:hAnsi="Arial" w:cs="Arial"/>
        <w:i/>
        <w:color w:val="007BC4"/>
        <w:sz w:val="20"/>
        <w:szCs w:val="20"/>
        <w:lang w:val="en-US"/>
      </w:rPr>
      <w:t xml:space="preserve"> // </w:t>
    </w:r>
    <w:r w:rsidR="000A46B4">
      <w:fldChar w:fldCharType="begin"/>
    </w:r>
    <w:r w:rsidR="000A46B4" w:rsidRPr="000A46B4">
      <w:rPr>
        <w:lang w:val="en-US"/>
      </w:rPr>
      <w:instrText xml:space="preserve"> HYPERLINK "http://www.facebook.com/2000fiu" </w:instrText>
    </w:r>
    <w:r w:rsidR="000A46B4">
      <w:fldChar w:fldCharType="separate"/>
    </w:r>
    <w:r w:rsidR="008A37E3" w:rsidRPr="00F27BD0">
      <w:rPr>
        <w:rStyle w:val="Hyperlink"/>
        <w:rFonts w:ascii="Arial" w:hAnsi="Arial" w:cs="Arial"/>
        <w:i/>
        <w:color w:val="007BC4"/>
        <w:sz w:val="20"/>
        <w:szCs w:val="20"/>
        <w:u w:val="none"/>
        <w:lang w:val="en-US"/>
      </w:rPr>
      <w:t>facebook.com/2000fiu</w:t>
    </w:r>
    <w:r w:rsidR="000A46B4">
      <w:rPr>
        <w:rStyle w:val="Hyperlink"/>
        <w:rFonts w:ascii="Arial" w:hAnsi="Arial" w:cs="Arial"/>
        <w:i/>
        <w:color w:val="007BC4"/>
        <w:sz w:val="20"/>
        <w:szCs w:val="20"/>
        <w:u w:val="none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85530" w14:textId="77777777" w:rsidR="00884E94" w:rsidRDefault="00884E94">
    <w:pPr>
      <w:pStyle w:val="Sidefod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062C4" w14:textId="77777777" w:rsidR="00884E94" w:rsidRDefault="00884E94">
    <w:pPr>
      <w:pStyle w:val="Sidefod"/>
      <w:rPr>
        <w:noProof/>
        <w:lang w:eastAsia="da-DK"/>
      </w:rPr>
    </w:pPr>
    <w:r>
      <w:rPr>
        <w:noProof/>
        <w:lang w:eastAsia="da-DK"/>
      </w:rPr>
      <w:drawing>
        <wp:anchor distT="0" distB="0" distL="114300" distR="114300" simplePos="0" relativeHeight="251658242" behindDoc="1" locked="0" layoutInCell="1" allowOverlap="1" wp14:anchorId="1ED8503B" wp14:editId="6B8AB4AF">
          <wp:simplePos x="0" y="0"/>
          <wp:positionH relativeFrom="margin">
            <wp:align>left</wp:align>
          </wp:positionH>
          <wp:positionV relativeFrom="paragraph">
            <wp:posOffset>-5715</wp:posOffset>
          </wp:positionV>
          <wp:extent cx="2751455" cy="295275"/>
          <wp:effectExtent l="0" t="0" r="0" b="9525"/>
          <wp:wrapTight wrapText="bothSides">
            <wp:wrapPolygon edited="0">
              <wp:start x="1047" y="6968"/>
              <wp:lineTo x="0" y="12542"/>
              <wp:lineTo x="0" y="19510"/>
              <wp:lineTo x="12263" y="20903"/>
              <wp:lineTo x="20488" y="20903"/>
              <wp:lineTo x="20937" y="15329"/>
              <wp:lineTo x="20488" y="11148"/>
              <wp:lineTo x="18694" y="6968"/>
              <wp:lineTo x="1047" y="6968"/>
            </wp:wrapPolygon>
          </wp:wrapTight>
          <wp:docPr id="5" name="Bille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AGLINE_FIU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06" t="-1" b="17844"/>
                  <a:stretch/>
                </pic:blipFill>
                <pic:spPr bwMode="auto">
                  <a:xfrm>
                    <a:off x="0" y="0"/>
                    <a:ext cx="2751455" cy="295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59E9E5" w14:textId="77777777" w:rsidR="00884E94" w:rsidRDefault="00884E9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AEB13" w14:textId="77777777" w:rsidR="00570025" w:rsidRDefault="00570025" w:rsidP="00FE36F6">
      <w:pPr>
        <w:spacing w:after="0" w:line="240" w:lineRule="auto"/>
      </w:pPr>
      <w:r>
        <w:separator/>
      </w:r>
    </w:p>
  </w:footnote>
  <w:footnote w:type="continuationSeparator" w:id="0">
    <w:p w14:paraId="690BF0D0" w14:textId="77777777" w:rsidR="00570025" w:rsidRDefault="00570025" w:rsidP="00FE36F6">
      <w:pPr>
        <w:spacing w:after="0" w:line="240" w:lineRule="auto"/>
      </w:pPr>
      <w:r>
        <w:continuationSeparator/>
      </w:r>
    </w:p>
  </w:footnote>
  <w:footnote w:type="continuationNotice" w:id="1">
    <w:p w14:paraId="61E26E7D" w14:textId="77777777" w:rsidR="00570025" w:rsidRDefault="005700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075A2" w14:textId="77777777" w:rsidR="00884E94" w:rsidRDefault="00884E94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97EFD" w14:textId="77777777" w:rsidR="00FE36F6" w:rsidRDefault="00FE36F6" w:rsidP="00FE36F6">
    <w:pPr>
      <w:pStyle w:val="Sidehoved"/>
      <w:jc w:val="right"/>
    </w:pPr>
    <w:r>
      <w:rPr>
        <w:noProof/>
        <w:lang w:eastAsia="da-DK"/>
      </w:rPr>
      <w:drawing>
        <wp:inline distT="0" distB="0" distL="0" distR="0" wp14:anchorId="3183B08E" wp14:editId="241911BA">
          <wp:extent cx="1260000" cy="1260000"/>
          <wp:effectExtent l="0" t="0" r="0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UNDTLOGO_BLÅ_WEB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12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097F42" w14:textId="77777777" w:rsidR="00FE36F6" w:rsidRDefault="00FE36F6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A065F" w14:textId="77777777" w:rsidR="00884E94" w:rsidRDefault="00884E94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363D5"/>
    <w:multiLevelType w:val="hybridMultilevel"/>
    <w:tmpl w:val="EE060F2C"/>
    <w:lvl w:ilvl="0" w:tplc="502AEA98">
      <w:start w:val="1"/>
      <w:numFmt w:val="decimal"/>
      <w:lvlText w:val="%1."/>
      <w:lvlJc w:val="left"/>
      <w:pPr>
        <w:tabs>
          <w:tab w:val="num" w:pos="1665"/>
        </w:tabs>
        <w:ind w:left="1665" w:hanging="1305"/>
      </w:pPr>
      <w:rPr>
        <w:rFonts w:hint="default"/>
      </w:rPr>
    </w:lvl>
    <w:lvl w:ilvl="1" w:tplc="040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6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412CCC"/>
    <w:multiLevelType w:val="hybridMultilevel"/>
    <w:tmpl w:val="D2AA7F08"/>
    <w:lvl w:ilvl="0" w:tplc="0406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27107"/>
    <w:multiLevelType w:val="hybridMultilevel"/>
    <w:tmpl w:val="AA52AD68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002F5"/>
    <w:multiLevelType w:val="hybridMultilevel"/>
    <w:tmpl w:val="19923DD4"/>
    <w:lvl w:ilvl="0" w:tplc="04060011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222" w:hanging="360"/>
      </w:pPr>
    </w:lvl>
    <w:lvl w:ilvl="2" w:tplc="0406001B" w:tentative="1">
      <w:start w:val="1"/>
      <w:numFmt w:val="lowerRoman"/>
      <w:lvlText w:val="%3."/>
      <w:lvlJc w:val="right"/>
      <w:pPr>
        <w:ind w:left="1942" w:hanging="180"/>
      </w:pPr>
    </w:lvl>
    <w:lvl w:ilvl="3" w:tplc="0406000F" w:tentative="1">
      <w:start w:val="1"/>
      <w:numFmt w:val="decimal"/>
      <w:lvlText w:val="%4."/>
      <w:lvlJc w:val="left"/>
      <w:pPr>
        <w:ind w:left="2662" w:hanging="360"/>
      </w:pPr>
    </w:lvl>
    <w:lvl w:ilvl="4" w:tplc="04060019" w:tentative="1">
      <w:start w:val="1"/>
      <w:numFmt w:val="lowerLetter"/>
      <w:lvlText w:val="%5."/>
      <w:lvlJc w:val="left"/>
      <w:pPr>
        <w:ind w:left="3382" w:hanging="360"/>
      </w:pPr>
    </w:lvl>
    <w:lvl w:ilvl="5" w:tplc="0406001B" w:tentative="1">
      <w:start w:val="1"/>
      <w:numFmt w:val="lowerRoman"/>
      <w:lvlText w:val="%6."/>
      <w:lvlJc w:val="right"/>
      <w:pPr>
        <w:ind w:left="4102" w:hanging="180"/>
      </w:pPr>
    </w:lvl>
    <w:lvl w:ilvl="6" w:tplc="0406000F" w:tentative="1">
      <w:start w:val="1"/>
      <w:numFmt w:val="decimal"/>
      <w:lvlText w:val="%7."/>
      <w:lvlJc w:val="left"/>
      <w:pPr>
        <w:ind w:left="4822" w:hanging="360"/>
      </w:pPr>
    </w:lvl>
    <w:lvl w:ilvl="7" w:tplc="04060019" w:tentative="1">
      <w:start w:val="1"/>
      <w:numFmt w:val="lowerLetter"/>
      <w:lvlText w:val="%8."/>
      <w:lvlJc w:val="left"/>
      <w:pPr>
        <w:ind w:left="5542" w:hanging="360"/>
      </w:pPr>
    </w:lvl>
    <w:lvl w:ilvl="8" w:tplc="040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D551383"/>
    <w:multiLevelType w:val="hybridMultilevel"/>
    <w:tmpl w:val="C51088C2"/>
    <w:lvl w:ilvl="0" w:tplc="0406000F">
      <w:start w:val="10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364" w:hanging="360"/>
      </w:pPr>
    </w:lvl>
    <w:lvl w:ilvl="2" w:tplc="0406001B" w:tentative="1">
      <w:start w:val="1"/>
      <w:numFmt w:val="lowerRoman"/>
      <w:lvlText w:val="%3."/>
      <w:lvlJc w:val="right"/>
      <w:pPr>
        <w:ind w:left="2084" w:hanging="180"/>
      </w:pPr>
    </w:lvl>
    <w:lvl w:ilvl="3" w:tplc="0406000F" w:tentative="1">
      <w:start w:val="1"/>
      <w:numFmt w:val="decimal"/>
      <w:lvlText w:val="%4."/>
      <w:lvlJc w:val="left"/>
      <w:pPr>
        <w:ind w:left="2804" w:hanging="360"/>
      </w:pPr>
    </w:lvl>
    <w:lvl w:ilvl="4" w:tplc="04060019" w:tentative="1">
      <w:start w:val="1"/>
      <w:numFmt w:val="lowerLetter"/>
      <w:lvlText w:val="%5."/>
      <w:lvlJc w:val="left"/>
      <w:pPr>
        <w:ind w:left="3524" w:hanging="360"/>
      </w:pPr>
    </w:lvl>
    <w:lvl w:ilvl="5" w:tplc="0406001B" w:tentative="1">
      <w:start w:val="1"/>
      <w:numFmt w:val="lowerRoman"/>
      <w:lvlText w:val="%6."/>
      <w:lvlJc w:val="right"/>
      <w:pPr>
        <w:ind w:left="4244" w:hanging="180"/>
      </w:pPr>
    </w:lvl>
    <w:lvl w:ilvl="6" w:tplc="0406000F" w:tentative="1">
      <w:start w:val="1"/>
      <w:numFmt w:val="decimal"/>
      <w:lvlText w:val="%7."/>
      <w:lvlJc w:val="left"/>
      <w:pPr>
        <w:ind w:left="4964" w:hanging="360"/>
      </w:pPr>
    </w:lvl>
    <w:lvl w:ilvl="7" w:tplc="04060019" w:tentative="1">
      <w:start w:val="1"/>
      <w:numFmt w:val="lowerLetter"/>
      <w:lvlText w:val="%8."/>
      <w:lvlJc w:val="left"/>
      <w:pPr>
        <w:ind w:left="5684" w:hanging="360"/>
      </w:pPr>
    </w:lvl>
    <w:lvl w:ilvl="8" w:tplc="040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AE4093D"/>
    <w:multiLevelType w:val="hybridMultilevel"/>
    <w:tmpl w:val="00D897AA"/>
    <w:lvl w:ilvl="0" w:tplc="040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664B14"/>
    <w:multiLevelType w:val="hybridMultilevel"/>
    <w:tmpl w:val="F1FCD89A"/>
    <w:lvl w:ilvl="0" w:tplc="0406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505" w:hanging="360"/>
      </w:pPr>
    </w:lvl>
    <w:lvl w:ilvl="2" w:tplc="0406001B" w:tentative="1">
      <w:start w:val="1"/>
      <w:numFmt w:val="lowerRoman"/>
      <w:lvlText w:val="%3."/>
      <w:lvlJc w:val="right"/>
      <w:pPr>
        <w:ind w:left="2225" w:hanging="180"/>
      </w:pPr>
    </w:lvl>
    <w:lvl w:ilvl="3" w:tplc="0406000F" w:tentative="1">
      <w:start w:val="1"/>
      <w:numFmt w:val="decimal"/>
      <w:lvlText w:val="%4."/>
      <w:lvlJc w:val="left"/>
      <w:pPr>
        <w:ind w:left="2945" w:hanging="360"/>
      </w:pPr>
    </w:lvl>
    <w:lvl w:ilvl="4" w:tplc="04060019" w:tentative="1">
      <w:start w:val="1"/>
      <w:numFmt w:val="lowerLetter"/>
      <w:lvlText w:val="%5."/>
      <w:lvlJc w:val="left"/>
      <w:pPr>
        <w:ind w:left="3665" w:hanging="360"/>
      </w:pPr>
    </w:lvl>
    <w:lvl w:ilvl="5" w:tplc="0406001B" w:tentative="1">
      <w:start w:val="1"/>
      <w:numFmt w:val="lowerRoman"/>
      <w:lvlText w:val="%6."/>
      <w:lvlJc w:val="right"/>
      <w:pPr>
        <w:ind w:left="4385" w:hanging="180"/>
      </w:pPr>
    </w:lvl>
    <w:lvl w:ilvl="6" w:tplc="0406000F" w:tentative="1">
      <w:start w:val="1"/>
      <w:numFmt w:val="decimal"/>
      <w:lvlText w:val="%7."/>
      <w:lvlJc w:val="left"/>
      <w:pPr>
        <w:ind w:left="5105" w:hanging="360"/>
      </w:pPr>
    </w:lvl>
    <w:lvl w:ilvl="7" w:tplc="04060019" w:tentative="1">
      <w:start w:val="1"/>
      <w:numFmt w:val="lowerLetter"/>
      <w:lvlText w:val="%8."/>
      <w:lvlJc w:val="left"/>
      <w:pPr>
        <w:ind w:left="5825" w:hanging="360"/>
      </w:pPr>
    </w:lvl>
    <w:lvl w:ilvl="8" w:tplc="0406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6"/>
  </w:num>
  <w:num w:numId="2">
    <w:abstractNumId w:val="5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37C"/>
    <w:rsid w:val="00002AE4"/>
    <w:rsid w:val="00005458"/>
    <w:rsid w:val="00021A4D"/>
    <w:rsid w:val="00065AE8"/>
    <w:rsid w:val="00066E71"/>
    <w:rsid w:val="000A46B4"/>
    <w:rsid w:val="000B0CE2"/>
    <w:rsid w:val="000B4D1E"/>
    <w:rsid w:val="000B6810"/>
    <w:rsid w:val="000D1721"/>
    <w:rsid w:val="000E39B4"/>
    <w:rsid w:val="000E607B"/>
    <w:rsid w:val="00110C2A"/>
    <w:rsid w:val="001253E0"/>
    <w:rsid w:val="00180086"/>
    <w:rsid w:val="001953FA"/>
    <w:rsid w:val="0019581D"/>
    <w:rsid w:val="001B4C21"/>
    <w:rsid w:val="001D7F78"/>
    <w:rsid w:val="001F6F5E"/>
    <w:rsid w:val="002021BF"/>
    <w:rsid w:val="00243579"/>
    <w:rsid w:val="00260037"/>
    <w:rsid w:val="00272219"/>
    <w:rsid w:val="00295450"/>
    <w:rsid w:val="002C3B5B"/>
    <w:rsid w:val="002C74B4"/>
    <w:rsid w:val="0030557C"/>
    <w:rsid w:val="003239CA"/>
    <w:rsid w:val="00333185"/>
    <w:rsid w:val="00334691"/>
    <w:rsid w:val="0036464F"/>
    <w:rsid w:val="003711D2"/>
    <w:rsid w:val="0037638C"/>
    <w:rsid w:val="00377259"/>
    <w:rsid w:val="00381F21"/>
    <w:rsid w:val="00394004"/>
    <w:rsid w:val="003E0C50"/>
    <w:rsid w:val="003F7620"/>
    <w:rsid w:val="00460E9E"/>
    <w:rsid w:val="00465423"/>
    <w:rsid w:val="004673FA"/>
    <w:rsid w:val="00491223"/>
    <w:rsid w:val="00491EC1"/>
    <w:rsid w:val="004C0724"/>
    <w:rsid w:val="004C5165"/>
    <w:rsid w:val="004D578B"/>
    <w:rsid w:val="00524FED"/>
    <w:rsid w:val="005570B4"/>
    <w:rsid w:val="00570025"/>
    <w:rsid w:val="005D6BCD"/>
    <w:rsid w:val="006023E2"/>
    <w:rsid w:val="006745D7"/>
    <w:rsid w:val="006C097C"/>
    <w:rsid w:val="006F5753"/>
    <w:rsid w:val="006F57DA"/>
    <w:rsid w:val="00712A64"/>
    <w:rsid w:val="0071437C"/>
    <w:rsid w:val="00720952"/>
    <w:rsid w:val="007344AC"/>
    <w:rsid w:val="007545C1"/>
    <w:rsid w:val="00763CAB"/>
    <w:rsid w:val="007724BD"/>
    <w:rsid w:val="00776451"/>
    <w:rsid w:val="007E3228"/>
    <w:rsid w:val="00812C23"/>
    <w:rsid w:val="0085235C"/>
    <w:rsid w:val="00861111"/>
    <w:rsid w:val="00884E94"/>
    <w:rsid w:val="0089712E"/>
    <w:rsid w:val="008A37E3"/>
    <w:rsid w:val="008C4233"/>
    <w:rsid w:val="008D1AF4"/>
    <w:rsid w:val="008E5D0F"/>
    <w:rsid w:val="00900350"/>
    <w:rsid w:val="00932293"/>
    <w:rsid w:val="00976925"/>
    <w:rsid w:val="009771DB"/>
    <w:rsid w:val="009A3D14"/>
    <w:rsid w:val="009B7E29"/>
    <w:rsid w:val="009C3EB9"/>
    <w:rsid w:val="009D6EDF"/>
    <w:rsid w:val="009D79B4"/>
    <w:rsid w:val="009E13A3"/>
    <w:rsid w:val="00A059A0"/>
    <w:rsid w:val="00A14238"/>
    <w:rsid w:val="00A22CCC"/>
    <w:rsid w:val="00A232DA"/>
    <w:rsid w:val="00A4221B"/>
    <w:rsid w:val="00A47944"/>
    <w:rsid w:val="00A524ED"/>
    <w:rsid w:val="00A8012E"/>
    <w:rsid w:val="00A90EB3"/>
    <w:rsid w:val="00AA23C5"/>
    <w:rsid w:val="00AC3D8F"/>
    <w:rsid w:val="00B1068E"/>
    <w:rsid w:val="00B12F62"/>
    <w:rsid w:val="00B13DBD"/>
    <w:rsid w:val="00B2257E"/>
    <w:rsid w:val="00B37AC9"/>
    <w:rsid w:val="00B971B3"/>
    <w:rsid w:val="00BA313A"/>
    <w:rsid w:val="00BB1174"/>
    <w:rsid w:val="00BF1BDF"/>
    <w:rsid w:val="00C041A1"/>
    <w:rsid w:val="00C44659"/>
    <w:rsid w:val="00C65461"/>
    <w:rsid w:val="00C8198D"/>
    <w:rsid w:val="00C953AB"/>
    <w:rsid w:val="00CA68B2"/>
    <w:rsid w:val="00CB568E"/>
    <w:rsid w:val="00D07FC1"/>
    <w:rsid w:val="00D6610F"/>
    <w:rsid w:val="00D94C6D"/>
    <w:rsid w:val="00DA3FC3"/>
    <w:rsid w:val="00DD706B"/>
    <w:rsid w:val="00E176EA"/>
    <w:rsid w:val="00E20CC6"/>
    <w:rsid w:val="00E27794"/>
    <w:rsid w:val="00E4375B"/>
    <w:rsid w:val="00E84311"/>
    <w:rsid w:val="00E85921"/>
    <w:rsid w:val="00E93BA3"/>
    <w:rsid w:val="00EB6658"/>
    <w:rsid w:val="00EC1EE1"/>
    <w:rsid w:val="00EC2C6D"/>
    <w:rsid w:val="00ED2566"/>
    <w:rsid w:val="00F226BB"/>
    <w:rsid w:val="00F27BD0"/>
    <w:rsid w:val="00F40228"/>
    <w:rsid w:val="00F5056E"/>
    <w:rsid w:val="00F55E3F"/>
    <w:rsid w:val="00F96778"/>
    <w:rsid w:val="00F97A65"/>
    <w:rsid w:val="00FC33A4"/>
    <w:rsid w:val="00FD3207"/>
    <w:rsid w:val="00FE36F6"/>
    <w:rsid w:val="040D289D"/>
    <w:rsid w:val="05A8F8FE"/>
    <w:rsid w:val="0A68730E"/>
    <w:rsid w:val="0C06942C"/>
    <w:rsid w:val="14233BB4"/>
    <w:rsid w:val="1BB46B35"/>
    <w:rsid w:val="2AD5B0F3"/>
    <w:rsid w:val="343530F8"/>
    <w:rsid w:val="3673F2E0"/>
    <w:rsid w:val="393C69E9"/>
    <w:rsid w:val="3ABF3CDD"/>
    <w:rsid w:val="3CC3BA48"/>
    <w:rsid w:val="4471EF3D"/>
    <w:rsid w:val="4E37A10B"/>
    <w:rsid w:val="5FF182BC"/>
    <w:rsid w:val="65FDC74E"/>
    <w:rsid w:val="67C2D5EE"/>
    <w:rsid w:val="699F556E"/>
    <w:rsid w:val="6FE4C97A"/>
    <w:rsid w:val="71185A19"/>
    <w:rsid w:val="71F4239F"/>
    <w:rsid w:val="749F1240"/>
    <w:rsid w:val="7A1DB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E849A4"/>
  <w15:chartTrackingRefBased/>
  <w15:docId w15:val="{CA97F8C3-8044-4635-AD4B-70A115ACB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qFormat/>
    <w:rsid w:val="0071437C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sz w:val="16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FE36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E36F6"/>
  </w:style>
  <w:style w:type="paragraph" w:styleId="Sidefod">
    <w:name w:val="footer"/>
    <w:basedOn w:val="Normal"/>
    <w:link w:val="SidefodTegn"/>
    <w:uiPriority w:val="99"/>
    <w:unhideWhenUsed/>
    <w:rsid w:val="00FE36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E36F6"/>
  </w:style>
  <w:style w:type="character" w:styleId="Hyperlink">
    <w:name w:val="Hyperlink"/>
    <w:basedOn w:val="Standardskrifttypeiafsnit"/>
    <w:unhideWhenUsed/>
    <w:rsid w:val="008A37E3"/>
    <w:rPr>
      <w:color w:val="0563C1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C74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C74B4"/>
    <w:rPr>
      <w:rFonts w:ascii="Segoe UI" w:hAnsi="Segoe UI" w:cs="Segoe UI"/>
      <w:sz w:val="18"/>
      <w:szCs w:val="18"/>
    </w:rPr>
  </w:style>
  <w:style w:type="character" w:customStyle="1" w:styleId="Overskrift2Tegn">
    <w:name w:val="Overskrift 2 Tegn"/>
    <w:basedOn w:val="Standardskrifttypeiafsnit"/>
    <w:link w:val="Overskrift2"/>
    <w:rsid w:val="0071437C"/>
    <w:rPr>
      <w:rFonts w:ascii="Arial" w:eastAsia="Times New Roman" w:hAnsi="Arial" w:cs="Arial"/>
      <w:b/>
      <w:bCs/>
      <w:sz w:val="16"/>
      <w:szCs w:val="24"/>
      <w:lang w:eastAsia="da-DK"/>
    </w:rPr>
  </w:style>
  <w:style w:type="paragraph" w:styleId="Listeafsnit">
    <w:name w:val="List Paragraph"/>
    <w:basedOn w:val="Normal"/>
    <w:uiPriority w:val="34"/>
    <w:qFormat/>
    <w:rsid w:val="0071437C"/>
    <w:pPr>
      <w:spacing w:after="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file://fiu-dc01/fiudata/www.fiu-frederiksberg.dk" TargetMode="External"/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Referat%20-%20Skabelon%20NYT%20LOGO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D3D72FDA1CBC45BB3FA67690EFFB29" ma:contentTypeVersion="13" ma:contentTypeDescription="Opret et nyt dokument." ma:contentTypeScope="" ma:versionID="445d32091f3aefb50d53332d0b2a2872">
  <xsd:schema xmlns:xsd="http://www.w3.org/2001/XMLSchema" xmlns:xs="http://www.w3.org/2001/XMLSchema" xmlns:p="http://schemas.microsoft.com/office/2006/metadata/properties" xmlns:ns2="b6f212ce-dd5d-4460-837a-b43239c52f62" xmlns:ns3="cc4a0bae-61f2-4c47-aebd-ffe504048640" targetNamespace="http://schemas.microsoft.com/office/2006/metadata/properties" ma:root="true" ma:fieldsID="4f04f2c8d0394db307f082f0be7df088" ns2:_="" ns3:_="">
    <xsd:import namespace="b6f212ce-dd5d-4460-837a-b43239c52f62"/>
    <xsd:import namespace="cc4a0bae-61f2-4c47-aebd-ffe5040486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f212ce-dd5d-4460-837a-b43239c52f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4a0bae-61f2-4c47-aebd-ffe50404864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9E166B2-BA69-46A1-A67A-5678D1A41B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f212ce-dd5d-4460-837a-b43239c52f62"/>
    <ds:schemaRef ds:uri="cc4a0bae-61f2-4c47-aebd-ffe5040486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D961B3-77EF-4F1C-AC8C-77883C7FF4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4C73E0-B6BF-446E-BAD2-26075B1081F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Referat - Skabelon NYT LOGO</Template>
  <TotalTime>14</TotalTime>
  <Pages>3</Pages>
  <Words>235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Anette Larsesn</dc:creator>
  <cp:keywords/>
  <dc:description/>
  <cp:lastModifiedBy>Anette Larsen</cp:lastModifiedBy>
  <cp:revision>22</cp:revision>
  <cp:lastPrinted>2019-02-25T22:38:00Z</cp:lastPrinted>
  <dcterms:created xsi:type="dcterms:W3CDTF">2022-03-24T07:35:00Z</dcterms:created>
  <dcterms:modified xsi:type="dcterms:W3CDTF">2022-03-24T07:51:00Z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0x010100B4D3D72FDA1CBC45BB3FA67690EFFB29</vt:lpwstr>
  </property>
  <property fmtid="{D5CDD505-2E9C-101B-9397-08002B2CF9AE}" pid="3" name="Order">
    <vt:r8>2325700</vt:r8>
  </property>
</Properties>
</file>